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5"/>
        <w:gridCol w:w="4635"/>
      </w:tblGrid>
      <w:tr w:rsidR="008A205E" w:rsidRPr="00884F27" w14:paraId="0283F921" w14:textId="77777777" w:rsidTr="00B77F1A">
        <w:tc>
          <w:tcPr>
            <w:tcW w:w="4788" w:type="dxa"/>
            <w:tcBorders>
              <w:top w:val="thinThickSmallGap" w:sz="24" w:space="0" w:color="auto"/>
              <w:left w:val="thinThickSmallGap" w:sz="24" w:space="0" w:color="auto"/>
            </w:tcBorders>
            <w:vAlign w:val="bottom"/>
          </w:tcPr>
          <w:p w14:paraId="2D438250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Incident Number:</w:t>
            </w:r>
          </w:p>
        </w:tc>
        <w:tc>
          <w:tcPr>
            <w:tcW w:w="4788" w:type="dxa"/>
            <w:tcBorders>
              <w:top w:val="thinThickSmallGap" w:sz="24" w:space="0" w:color="auto"/>
              <w:right w:val="thickThinSmallGap" w:sz="24" w:space="0" w:color="auto"/>
            </w:tcBorders>
            <w:vAlign w:val="bottom"/>
          </w:tcPr>
          <w:p w14:paraId="11EB14A7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Run Number:</w:t>
            </w:r>
          </w:p>
        </w:tc>
      </w:tr>
      <w:tr w:rsidR="008A205E" w:rsidRPr="00884F27" w14:paraId="58D433BD" w14:textId="77777777" w:rsidTr="00B77F1A">
        <w:tc>
          <w:tcPr>
            <w:tcW w:w="4788" w:type="dxa"/>
            <w:tcBorders>
              <w:left w:val="thinThickSmallGap" w:sz="24" w:space="0" w:color="auto"/>
            </w:tcBorders>
            <w:vAlign w:val="bottom"/>
          </w:tcPr>
          <w:p w14:paraId="1BF90BC8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Date of Incident:</w:t>
            </w:r>
          </w:p>
        </w:tc>
        <w:tc>
          <w:tcPr>
            <w:tcW w:w="4788" w:type="dxa"/>
            <w:tcBorders>
              <w:right w:val="thickThinSmallGap" w:sz="24" w:space="0" w:color="auto"/>
            </w:tcBorders>
            <w:vAlign w:val="bottom"/>
          </w:tcPr>
          <w:p w14:paraId="3C45B241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Time of Incident:</w:t>
            </w:r>
          </w:p>
        </w:tc>
      </w:tr>
      <w:tr w:rsidR="008A205E" w:rsidRPr="00884F27" w14:paraId="0E04E2F7" w14:textId="77777777" w:rsidTr="00B77F1A">
        <w:tc>
          <w:tcPr>
            <w:tcW w:w="9576" w:type="dxa"/>
            <w:gridSpan w:val="2"/>
            <w:tcBorders>
              <w:left w:val="thinThickSmallGap" w:sz="24" w:space="0" w:color="auto"/>
              <w:right w:val="thickThinSmallGap" w:sz="24" w:space="0" w:color="auto"/>
            </w:tcBorders>
            <w:vAlign w:val="bottom"/>
          </w:tcPr>
          <w:p w14:paraId="5FD1C87A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Location of Incident:</w:t>
            </w:r>
          </w:p>
        </w:tc>
      </w:tr>
      <w:tr w:rsidR="008A205E" w:rsidRPr="00884F27" w14:paraId="177975E1" w14:textId="77777777" w:rsidTr="00B77F1A">
        <w:tc>
          <w:tcPr>
            <w:tcW w:w="9576" w:type="dxa"/>
            <w:gridSpan w:val="2"/>
            <w:tcBorders>
              <w:left w:val="thinThickSmallGap" w:sz="24" w:space="0" w:color="auto"/>
              <w:right w:val="thickThinSmallGap" w:sz="24" w:space="0" w:color="auto"/>
            </w:tcBorders>
            <w:vAlign w:val="bottom"/>
          </w:tcPr>
          <w:p w14:paraId="6C83CDC2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Patient’s Name (if applicable):</w:t>
            </w:r>
          </w:p>
        </w:tc>
      </w:tr>
      <w:tr w:rsidR="008A205E" w:rsidRPr="00884F27" w14:paraId="432A504F" w14:textId="77777777" w:rsidTr="00B77F1A">
        <w:tc>
          <w:tcPr>
            <w:tcW w:w="9576" w:type="dxa"/>
            <w:gridSpan w:val="2"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bottom"/>
          </w:tcPr>
          <w:p w14:paraId="29ABE985" w14:textId="77777777" w:rsidR="008A205E" w:rsidRPr="00884F27" w:rsidRDefault="008A205E" w:rsidP="00B77F1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Date of Report Submission:</w:t>
            </w:r>
          </w:p>
        </w:tc>
      </w:tr>
    </w:tbl>
    <w:p w14:paraId="4957BAFE" w14:textId="77777777" w:rsidR="008A205E" w:rsidRPr="00884F27" w:rsidRDefault="008A205E" w:rsidP="00F9542F">
      <w:pPr>
        <w:spacing w:line="12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4626"/>
        <w:gridCol w:w="4644"/>
      </w:tblGrid>
      <w:tr w:rsidR="008A205E" w:rsidRPr="00884F27" w14:paraId="2D7BFF51" w14:textId="77777777" w:rsidTr="000D624C">
        <w:tc>
          <w:tcPr>
            <w:tcW w:w="9576" w:type="dxa"/>
            <w:gridSpan w:val="2"/>
            <w:tcBorders>
              <w:top w:val="thinThickSmallGap" w:sz="24" w:space="0" w:color="auto"/>
              <w:bottom w:val="single" w:sz="4" w:space="0" w:color="000000" w:themeColor="text1"/>
            </w:tcBorders>
            <w:shd w:val="clear" w:color="auto" w:fill="C6D9F1" w:themeFill="text2" w:themeFillTint="33"/>
            <w:vAlign w:val="bottom"/>
          </w:tcPr>
          <w:p w14:paraId="45AD8960" w14:textId="77777777" w:rsidR="008A205E" w:rsidRPr="00884F27" w:rsidRDefault="008A205E" w:rsidP="00B77F1A">
            <w:pPr>
              <w:spacing w:line="360" w:lineRule="auto"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884F27">
              <w:rPr>
                <w:rFonts w:ascii="Arial" w:hAnsi="Arial" w:cs="Arial"/>
                <w:b/>
                <w:caps/>
                <w:sz w:val="24"/>
                <w:szCs w:val="24"/>
              </w:rPr>
              <w:t>Nature of the Incident</w:t>
            </w:r>
          </w:p>
        </w:tc>
      </w:tr>
      <w:tr w:rsidR="008A205E" w:rsidRPr="00884F27" w14:paraId="2F3B35B0" w14:textId="77777777" w:rsidTr="000D624C">
        <w:tc>
          <w:tcPr>
            <w:tcW w:w="4788" w:type="dxa"/>
            <w:tcBorders>
              <w:top w:val="single" w:sz="4" w:space="0" w:color="000000" w:themeColor="text1"/>
            </w:tcBorders>
          </w:tcPr>
          <w:p w14:paraId="08FE9F4B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Agency Complaint</w:t>
            </w:r>
          </w:p>
        </w:tc>
        <w:tc>
          <w:tcPr>
            <w:tcW w:w="4788" w:type="dxa"/>
            <w:tcBorders>
              <w:top w:val="single" w:sz="4" w:space="0" w:color="000000" w:themeColor="text1"/>
            </w:tcBorders>
          </w:tcPr>
          <w:p w14:paraId="2B31C40F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Patient Complaint</w:t>
            </w:r>
          </w:p>
        </w:tc>
      </w:tr>
      <w:tr w:rsidR="008A205E" w:rsidRPr="00884F27" w14:paraId="33CEDE2D" w14:textId="77777777" w:rsidTr="00884F27">
        <w:tc>
          <w:tcPr>
            <w:tcW w:w="4788" w:type="dxa"/>
          </w:tcPr>
          <w:p w14:paraId="0D876A4C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Communication Failure</w:t>
            </w:r>
          </w:p>
        </w:tc>
        <w:tc>
          <w:tcPr>
            <w:tcW w:w="4788" w:type="dxa"/>
          </w:tcPr>
          <w:p w14:paraId="1F05926B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6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Patient Injury</w:t>
            </w:r>
          </w:p>
        </w:tc>
      </w:tr>
      <w:tr w:rsidR="008A205E" w:rsidRPr="00884F27" w14:paraId="245343D2" w14:textId="77777777" w:rsidTr="00884F27">
        <w:tc>
          <w:tcPr>
            <w:tcW w:w="4788" w:type="dxa"/>
          </w:tcPr>
          <w:p w14:paraId="222E2CE1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Equipment Failure</w:t>
            </w:r>
          </w:p>
        </w:tc>
        <w:tc>
          <w:tcPr>
            <w:tcW w:w="4788" w:type="dxa"/>
          </w:tcPr>
          <w:p w14:paraId="607C86FB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Protocol Deviation/Violation</w:t>
            </w:r>
          </w:p>
        </w:tc>
      </w:tr>
      <w:tr w:rsidR="008A205E" w:rsidRPr="00884F27" w14:paraId="1830680F" w14:textId="77777777" w:rsidTr="00884F27">
        <w:tc>
          <w:tcPr>
            <w:tcW w:w="4788" w:type="dxa"/>
          </w:tcPr>
          <w:p w14:paraId="295D93B3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Medication Error</w:t>
            </w:r>
          </w:p>
        </w:tc>
        <w:tc>
          <w:tcPr>
            <w:tcW w:w="4788" w:type="dxa"/>
          </w:tcPr>
          <w:p w14:paraId="05F80DA7" w14:textId="77777777" w:rsidR="008A205E" w:rsidRPr="00884F27" w:rsidRDefault="00255EBA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 w:rsidR="00B77F1A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070CA">
              <w:rPr>
                <w:rFonts w:ascii="Arial" w:hAnsi="Arial" w:cs="Arial"/>
                <w:sz w:val="24"/>
                <w:szCs w:val="24"/>
              </w:rPr>
            </w:r>
            <w:r w:rsidR="00F070C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  <w:r w:rsidR="008A205E" w:rsidRPr="00884F27">
              <w:rPr>
                <w:rFonts w:ascii="Arial" w:hAnsi="Arial" w:cs="Arial"/>
                <w:sz w:val="24"/>
                <w:szCs w:val="24"/>
              </w:rPr>
              <w:t xml:space="preserve">  Other:</w:t>
            </w:r>
          </w:p>
        </w:tc>
      </w:tr>
    </w:tbl>
    <w:p w14:paraId="1414B742" w14:textId="77777777" w:rsidR="008A205E" w:rsidRPr="00884F27" w:rsidRDefault="008A205E" w:rsidP="00F9542F">
      <w:pPr>
        <w:spacing w:line="12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4632"/>
        <w:gridCol w:w="4638"/>
      </w:tblGrid>
      <w:tr w:rsidR="008A205E" w:rsidRPr="00884F27" w14:paraId="64750550" w14:textId="77777777" w:rsidTr="000D624C">
        <w:tc>
          <w:tcPr>
            <w:tcW w:w="9576" w:type="dxa"/>
            <w:gridSpan w:val="2"/>
            <w:tcBorders>
              <w:top w:val="thinThickSmallGap" w:sz="2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9C70E1A" w14:textId="77777777" w:rsidR="008A205E" w:rsidRPr="00884F27" w:rsidRDefault="008A205E" w:rsidP="008A205E">
            <w:pPr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884F27">
              <w:rPr>
                <w:rFonts w:ascii="Arial" w:hAnsi="Arial" w:cs="Arial"/>
                <w:b/>
                <w:caps/>
                <w:sz w:val="24"/>
                <w:szCs w:val="24"/>
              </w:rPr>
              <w:t>Individual(s) Reporting the Incident</w:t>
            </w:r>
          </w:p>
        </w:tc>
      </w:tr>
      <w:tr w:rsidR="008A205E" w:rsidRPr="00884F27" w14:paraId="0C564027" w14:textId="77777777" w:rsidTr="000D624C">
        <w:tc>
          <w:tcPr>
            <w:tcW w:w="4788" w:type="dxa"/>
            <w:tcBorders>
              <w:top w:val="single" w:sz="4" w:space="0" w:color="000000" w:themeColor="text1"/>
            </w:tcBorders>
          </w:tcPr>
          <w:p w14:paraId="7859B04A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tc>
          <w:tcPr>
            <w:tcW w:w="4788" w:type="dxa"/>
            <w:tcBorders>
              <w:top w:val="single" w:sz="4" w:space="0" w:color="000000" w:themeColor="text1"/>
            </w:tcBorders>
          </w:tcPr>
          <w:p w14:paraId="23CD0C1B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Licensure Level:</w:t>
            </w:r>
          </w:p>
        </w:tc>
      </w:tr>
      <w:tr w:rsidR="008A205E" w:rsidRPr="00884F27" w14:paraId="4F5F6065" w14:textId="77777777" w:rsidTr="00884F27">
        <w:tc>
          <w:tcPr>
            <w:tcW w:w="9576" w:type="dxa"/>
            <w:gridSpan w:val="2"/>
          </w:tcPr>
          <w:p w14:paraId="63E7D190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Address:</w:t>
            </w:r>
          </w:p>
        </w:tc>
      </w:tr>
      <w:tr w:rsidR="008A205E" w:rsidRPr="00884F27" w14:paraId="3E43698E" w14:textId="77777777" w:rsidTr="00884F27">
        <w:tc>
          <w:tcPr>
            <w:tcW w:w="4788" w:type="dxa"/>
          </w:tcPr>
          <w:p w14:paraId="1901EFCA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City:</w:t>
            </w:r>
          </w:p>
        </w:tc>
        <w:tc>
          <w:tcPr>
            <w:tcW w:w="4788" w:type="dxa"/>
          </w:tcPr>
          <w:p w14:paraId="7A58DDD7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Zip Code:</w:t>
            </w:r>
          </w:p>
        </w:tc>
      </w:tr>
      <w:tr w:rsidR="008A205E" w:rsidRPr="00884F27" w14:paraId="59AEFDA5" w14:textId="77777777" w:rsidTr="005C679B">
        <w:tc>
          <w:tcPr>
            <w:tcW w:w="4788" w:type="dxa"/>
            <w:tcBorders>
              <w:bottom w:val="single" w:sz="4" w:space="0" w:color="000000" w:themeColor="text1"/>
            </w:tcBorders>
          </w:tcPr>
          <w:p w14:paraId="3B354E85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Phone Number:</w:t>
            </w:r>
          </w:p>
        </w:tc>
        <w:tc>
          <w:tcPr>
            <w:tcW w:w="4788" w:type="dxa"/>
            <w:tcBorders>
              <w:bottom w:val="single" w:sz="4" w:space="0" w:color="000000" w:themeColor="text1"/>
            </w:tcBorders>
          </w:tcPr>
          <w:p w14:paraId="0712074E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</w:tr>
      <w:tr w:rsidR="005C679B" w:rsidRPr="00884F27" w14:paraId="63A06DCF" w14:textId="77777777" w:rsidTr="005C679B">
        <w:trPr>
          <w:trHeight w:val="70"/>
        </w:trPr>
        <w:tc>
          <w:tcPr>
            <w:tcW w:w="47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294599A1" w14:textId="77777777" w:rsidR="005C679B" w:rsidRPr="00884F27" w:rsidRDefault="005C679B" w:rsidP="005C679B">
            <w:pPr>
              <w:spacing w:line="12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E238489" w14:textId="77777777" w:rsidR="005C679B" w:rsidRPr="00884F27" w:rsidRDefault="005C679B" w:rsidP="005C679B">
            <w:pPr>
              <w:spacing w:line="12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709ACCEB" w14:textId="77777777" w:rsidTr="005C679B">
        <w:tc>
          <w:tcPr>
            <w:tcW w:w="4788" w:type="dxa"/>
            <w:tcBorders>
              <w:top w:val="single" w:sz="4" w:space="0" w:color="000000" w:themeColor="text1"/>
            </w:tcBorders>
          </w:tcPr>
          <w:p w14:paraId="1CA189B9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tc>
          <w:tcPr>
            <w:tcW w:w="4788" w:type="dxa"/>
            <w:tcBorders>
              <w:top w:val="single" w:sz="4" w:space="0" w:color="000000" w:themeColor="text1"/>
            </w:tcBorders>
          </w:tcPr>
          <w:p w14:paraId="7C2D4AC8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Licensure Level:</w:t>
            </w:r>
          </w:p>
        </w:tc>
      </w:tr>
      <w:tr w:rsidR="008A205E" w:rsidRPr="00884F27" w14:paraId="09FCBFE5" w14:textId="77777777" w:rsidTr="00884F27">
        <w:tc>
          <w:tcPr>
            <w:tcW w:w="9576" w:type="dxa"/>
            <w:gridSpan w:val="2"/>
          </w:tcPr>
          <w:p w14:paraId="7DB453B8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Address:</w:t>
            </w:r>
          </w:p>
        </w:tc>
      </w:tr>
      <w:tr w:rsidR="008A205E" w:rsidRPr="00884F27" w14:paraId="50E1178A" w14:textId="77777777" w:rsidTr="00884F27">
        <w:tc>
          <w:tcPr>
            <w:tcW w:w="4788" w:type="dxa"/>
          </w:tcPr>
          <w:p w14:paraId="405A6605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City:</w:t>
            </w:r>
          </w:p>
        </w:tc>
        <w:tc>
          <w:tcPr>
            <w:tcW w:w="4788" w:type="dxa"/>
          </w:tcPr>
          <w:p w14:paraId="67089FA3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Zip Code:</w:t>
            </w:r>
          </w:p>
        </w:tc>
      </w:tr>
      <w:tr w:rsidR="008A205E" w:rsidRPr="00884F27" w14:paraId="7D9FC25E" w14:textId="77777777" w:rsidTr="00884F27">
        <w:tc>
          <w:tcPr>
            <w:tcW w:w="4788" w:type="dxa"/>
          </w:tcPr>
          <w:p w14:paraId="6650F57A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Phone Number:</w:t>
            </w:r>
          </w:p>
        </w:tc>
        <w:tc>
          <w:tcPr>
            <w:tcW w:w="4788" w:type="dxa"/>
          </w:tcPr>
          <w:p w14:paraId="4AE63C2F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</w:tr>
    </w:tbl>
    <w:p w14:paraId="74F0948B" w14:textId="77777777" w:rsidR="008A205E" w:rsidRPr="00884F27" w:rsidRDefault="008A205E" w:rsidP="00F9542F">
      <w:pPr>
        <w:spacing w:line="12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270"/>
      </w:tblGrid>
      <w:tr w:rsidR="008A205E" w:rsidRPr="00884F27" w14:paraId="55D85F5C" w14:textId="77777777" w:rsidTr="000D624C">
        <w:tc>
          <w:tcPr>
            <w:tcW w:w="9576" w:type="dxa"/>
            <w:tcBorders>
              <w:top w:val="thinThickSmallGap" w:sz="2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4C7F9733" w14:textId="77777777" w:rsidR="008A205E" w:rsidRPr="00884F27" w:rsidRDefault="008A205E" w:rsidP="00F9542F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884F27">
              <w:rPr>
                <w:rFonts w:ascii="Arial" w:hAnsi="Arial" w:cs="Arial"/>
                <w:b/>
                <w:caps/>
                <w:sz w:val="24"/>
                <w:szCs w:val="24"/>
              </w:rPr>
              <w:t>Description</w:t>
            </w:r>
          </w:p>
        </w:tc>
      </w:tr>
      <w:tr w:rsidR="008A205E" w:rsidRPr="00884F27" w14:paraId="6FD034EE" w14:textId="77777777" w:rsidTr="000D624C">
        <w:tc>
          <w:tcPr>
            <w:tcW w:w="9576" w:type="dxa"/>
            <w:tcBorders>
              <w:top w:val="single" w:sz="4" w:space="0" w:color="000000" w:themeColor="text1"/>
            </w:tcBorders>
          </w:tcPr>
          <w:p w14:paraId="68CF3279" w14:textId="77777777" w:rsidR="008A205E" w:rsidRPr="00884F27" w:rsidRDefault="008A205E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7EED63F5" w14:textId="77777777" w:rsidTr="00884F27">
        <w:tc>
          <w:tcPr>
            <w:tcW w:w="9576" w:type="dxa"/>
          </w:tcPr>
          <w:p w14:paraId="218B7AA9" w14:textId="77777777" w:rsidR="008A205E" w:rsidRPr="00884F27" w:rsidRDefault="008A205E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22E22EEF" w14:textId="77777777" w:rsidTr="00884F27">
        <w:tc>
          <w:tcPr>
            <w:tcW w:w="9576" w:type="dxa"/>
          </w:tcPr>
          <w:p w14:paraId="7420A18A" w14:textId="77777777" w:rsidR="008A205E" w:rsidRPr="00884F27" w:rsidRDefault="008A205E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63C7CC05" w14:textId="77777777" w:rsidTr="00884F27">
        <w:tc>
          <w:tcPr>
            <w:tcW w:w="9576" w:type="dxa"/>
          </w:tcPr>
          <w:p w14:paraId="5A2F4DC8" w14:textId="77777777" w:rsidR="008A205E" w:rsidRPr="00884F27" w:rsidRDefault="008A205E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019DFBD4" w14:textId="77777777" w:rsidTr="00884F27">
        <w:tc>
          <w:tcPr>
            <w:tcW w:w="9576" w:type="dxa"/>
          </w:tcPr>
          <w:p w14:paraId="02EAB7E8" w14:textId="77777777" w:rsidR="008A205E" w:rsidRPr="00884F27" w:rsidRDefault="008A205E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3F1784F6" w14:textId="77777777" w:rsidTr="00884F27">
        <w:tc>
          <w:tcPr>
            <w:tcW w:w="9576" w:type="dxa"/>
          </w:tcPr>
          <w:p w14:paraId="24D29E81" w14:textId="77777777" w:rsidR="008A205E" w:rsidRPr="00884F27" w:rsidRDefault="008A205E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542F" w:rsidRPr="00884F27" w14:paraId="400C2875" w14:textId="77777777" w:rsidTr="00884F27">
        <w:tc>
          <w:tcPr>
            <w:tcW w:w="9576" w:type="dxa"/>
          </w:tcPr>
          <w:p w14:paraId="0454B0B8" w14:textId="77777777" w:rsidR="00F9542F" w:rsidRPr="00884F27" w:rsidRDefault="00F9542F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542F" w:rsidRPr="00884F27" w14:paraId="13D1377D" w14:textId="77777777" w:rsidTr="00884F27">
        <w:tc>
          <w:tcPr>
            <w:tcW w:w="9576" w:type="dxa"/>
          </w:tcPr>
          <w:p w14:paraId="2D78F163" w14:textId="77777777" w:rsidR="00F9542F" w:rsidRPr="00884F27" w:rsidRDefault="00F9542F" w:rsidP="00F9542F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4A65B0" w14:textId="77777777" w:rsidR="000D624C" w:rsidRDefault="000D624C">
      <w:r>
        <w:br w:type="page"/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4627"/>
        <w:gridCol w:w="4643"/>
      </w:tblGrid>
      <w:tr w:rsidR="008A205E" w:rsidRPr="00884F27" w14:paraId="0C641D3B" w14:textId="77777777" w:rsidTr="000D624C">
        <w:tc>
          <w:tcPr>
            <w:tcW w:w="9576" w:type="dxa"/>
            <w:gridSpan w:val="2"/>
            <w:tcBorders>
              <w:top w:val="thinThickSmallGap" w:sz="2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2D2C0261" w14:textId="77777777" w:rsidR="008A205E" w:rsidRPr="00884F27" w:rsidRDefault="008A205E" w:rsidP="00F9542F">
            <w:pPr>
              <w:spacing w:line="360" w:lineRule="auto"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884F27">
              <w:rPr>
                <w:rFonts w:ascii="Arial" w:hAnsi="Arial" w:cs="Arial"/>
                <w:b/>
                <w:caps/>
                <w:sz w:val="24"/>
                <w:szCs w:val="24"/>
              </w:rPr>
              <w:lastRenderedPageBreak/>
              <w:t>Signature of Individual(s) Reporting Incident</w:t>
            </w:r>
          </w:p>
        </w:tc>
      </w:tr>
      <w:tr w:rsidR="008A205E" w:rsidRPr="00884F27" w14:paraId="38EE0D79" w14:textId="77777777" w:rsidTr="000D624C">
        <w:tc>
          <w:tcPr>
            <w:tcW w:w="4788" w:type="dxa"/>
            <w:tcBorders>
              <w:top w:val="single" w:sz="4" w:space="0" w:color="000000" w:themeColor="text1"/>
            </w:tcBorders>
          </w:tcPr>
          <w:p w14:paraId="77C219AD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tc>
          <w:tcPr>
            <w:tcW w:w="4788" w:type="dxa"/>
            <w:tcBorders>
              <w:top w:val="single" w:sz="4" w:space="0" w:color="000000" w:themeColor="text1"/>
            </w:tcBorders>
          </w:tcPr>
          <w:p w14:paraId="6C5FF95B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Signature:</w:t>
            </w:r>
          </w:p>
        </w:tc>
      </w:tr>
      <w:tr w:rsidR="008A205E" w:rsidRPr="00884F27" w14:paraId="2C5A599A" w14:textId="77777777" w:rsidTr="00884F27">
        <w:tc>
          <w:tcPr>
            <w:tcW w:w="4788" w:type="dxa"/>
          </w:tcPr>
          <w:p w14:paraId="1F87A6B6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Name:</w:t>
            </w:r>
          </w:p>
        </w:tc>
        <w:tc>
          <w:tcPr>
            <w:tcW w:w="4788" w:type="dxa"/>
          </w:tcPr>
          <w:p w14:paraId="32136018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Signature:</w:t>
            </w:r>
          </w:p>
        </w:tc>
      </w:tr>
    </w:tbl>
    <w:p w14:paraId="212C3D77" w14:textId="77777777" w:rsidR="008A205E" w:rsidRPr="00884F27" w:rsidRDefault="008A205E" w:rsidP="00F9542F">
      <w:pPr>
        <w:contextualSpacing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9270"/>
      </w:tblGrid>
      <w:tr w:rsidR="008A205E" w:rsidRPr="00884F27" w14:paraId="3A530374" w14:textId="77777777" w:rsidTr="000D624C">
        <w:tc>
          <w:tcPr>
            <w:tcW w:w="9576" w:type="dxa"/>
            <w:tcBorders>
              <w:top w:val="thinThickSmallGap" w:sz="2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93ED3E0" w14:textId="77777777" w:rsidR="008A205E" w:rsidRPr="002F4536" w:rsidRDefault="008A205E" w:rsidP="00F9542F">
            <w:pPr>
              <w:tabs>
                <w:tab w:val="left" w:pos="3660"/>
              </w:tabs>
              <w:spacing w:line="360" w:lineRule="auto"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2F4536">
              <w:rPr>
                <w:rFonts w:ascii="Arial" w:hAnsi="Arial" w:cs="Arial"/>
                <w:b/>
                <w:caps/>
                <w:sz w:val="24"/>
                <w:szCs w:val="24"/>
              </w:rPr>
              <w:t>Other Comments</w:t>
            </w:r>
          </w:p>
        </w:tc>
      </w:tr>
      <w:tr w:rsidR="008A205E" w:rsidRPr="00884F27" w14:paraId="4359F899" w14:textId="77777777" w:rsidTr="000D624C">
        <w:tc>
          <w:tcPr>
            <w:tcW w:w="9576" w:type="dxa"/>
            <w:tcBorders>
              <w:top w:val="single" w:sz="4" w:space="0" w:color="000000" w:themeColor="text1"/>
            </w:tcBorders>
          </w:tcPr>
          <w:p w14:paraId="1DB85322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1B1492E9" w14:textId="77777777" w:rsidTr="00884F27">
        <w:tc>
          <w:tcPr>
            <w:tcW w:w="9576" w:type="dxa"/>
          </w:tcPr>
          <w:p w14:paraId="6DA2D6BA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705D60ED" w14:textId="77777777" w:rsidTr="00884F27">
        <w:tc>
          <w:tcPr>
            <w:tcW w:w="9576" w:type="dxa"/>
          </w:tcPr>
          <w:p w14:paraId="7F54B980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78E82B0F" w14:textId="77777777" w:rsidTr="00884F27">
        <w:tc>
          <w:tcPr>
            <w:tcW w:w="9576" w:type="dxa"/>
          </w:tcPr>
          <w:p w14:paraId="495C66FF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1FD00A72" w14:textId="77777777" w:rsidTr="00884F27">
        <w:tc>
          <w:tcPr>
            <w:tcW w:w="9576" w:type="dxa"/>
          </w:tcPr>
          <w:p w14:paraId="7DC8EA43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6C754FF1" w14:textId="77777777" w:rsidTr="00884F27">
        <w:tc>
          <w:tcPr>
            <w:tcW w:w="9576" w:type="dxa"/>
          </w:tcPr>
          <w:p w14:paraId="0B2D85DE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76CF3B1F" w14:textId="77777777" w:rsidTr="00884F27">
        <w:tc>
          <w:tcPr>
            <w:tcW w:w="9576" w:type="dxa"/>
          </w:tcPr>
          <w:p w14:paraId="6B88B687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59F6BA3D" w14:textId="77777777" w:rsidTr="00884F27">
        <w:tc>
          <w:tcPr>
            <w:tcW w:w="9576" w:type="dxa"/>
          </w:tcPr>
          <w:p w14:paraId="071C0BA0" w14:textId="77777777" w:rsidR="008A205E" w:rsidRPr="00884F27" w:rsidRDefault="008A205E" w:rsidP="00F9542F">
            <w:pPr>
              <w:tabs>
                <w:tab w:val="left" w:pos="3660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538A14" w14:textId="77777777" w:rsidR="008A205E" w:rsidRPr="00884F27" w:rsidRDefault="008A205E" w:rsidP="00F9542F">
      <w:pPr>
        <w:tabs>
          <w:tab w:val="left" w:pos="3660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884F27"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5682"/>
        <w:gridCol w:w="3588"/>
      </w:tblGrid>
      <w:tr w:rsidR="008A205E" w:rsidRPr="00884F27" w14:paraId="2205EF83" w14:textId="77777777" w:rsidTr="000D624C">
        <w:tc>
          <w:tcPr>
            <w:tcW w:w="9576" w:type="dxa"/>
            <w:gridSpan w:val="2"/>
            <w:tcBorders>
              <w:top w:val="thinThickSmallGap" w:sz="2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44E50BE3" w14:textId="77777777" w:rsidR="008A205E" w:rsidRPr="00884F27" w:rsidRDefault="008A205E" w:rsidP="00F9542F">
            <w:pPr>
              <w:spacing w:line="360" w:lineRule="auto"/>
              <w:jc w:val="center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884F27">
              <w:rPr>
                <w:rFonts w:ascii="Arial" w:hAnsi="Arial" w:cs="Arial"/>
                <w:b/>
                <w:caps/>
                <w:sz w:val="24"/>
                <w:szCs w:val="24"/>
              </w:rPr>
              <w:t>Administrative Actions Taken</w:t>
            </w:r>
          </w:p>
        </w:tc>
      </w:tr>
      <w:tr w:rsidR="008A205E" w:rsidRPr="00884F27" w14:paraId="30DA688C" w14:textId="77777777" w:rsidTr="000D624C">
        <w:tc>
          <w:tcPr>
            <w:tcW w:w="9576" w:type="dxa"/>
            <w:gridSpan w:val="2"/>
            <w:tcBorders>
              <w:top w:val="single" w:sz="4" w:space="0" w:color="000000" w:themeColor="text1"/>
            </w:tcBorders>
          </w:tcPr>
          <w:p w14:paraId="58C24B95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Date Reviewed:</w:t>
            </w:r>
          </w:p>
        </w:tc>
      </w:tr>
      <w:tr w:rsidR="008A205E" w:rsidRPr="00884F27" w14:paraId="2E94CC0B" w14:textId="77777777" w:rsidTr="00884F27">
        <w:tc>
          <w:tcPr>
            <w:tcW w:w="9576" w:type="dxa"/>
            <w:gridSpan w:val="2"/>
          </w:tcPr>
          <w:p w14:paraId="45E99F65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Reviewed By (Name/Title):</w:t>
            </w:r>
          </w:p>
        </w:tc>
      </w:tr>
      <w:tr w:rsidR="008A205E" w:rsidRPr="00884F27" w14:paraId="386D6A66" w14:textId="77777777" w:rsidTr="00884F27">
        <w:tc>
          <w:tcPr>
            <w:tcW w:w="9576" w:type="dxa"/>
            <w:gridSpan w:val="2"/>
          </w:tcPr>
          <w:p w14:paraId="1D64A07C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Follow-up Action Taken:</w:t>
            </w:r>
          </w:p>
        </w:tc>
      </w:tr>
      <w:tr w:rsidR="008A205E" w:rsidRPr="00884F27" w14:paraId="48C0E35A" w14:textId="77777777" w:rsidTr="00884F27">
        <w:tc>
          <w:tcPr>
            <w:tcW w:w="9576" w:type="dxa"/>
            <w:gridSpan w:val="2"/>
          </w:tcPr>
          <w:p w14:paraId="58978B1E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40299652" w14:textId="77777777" w:rsidTr="00884F27">
        <w:tc>
          <w:tcPr>
            <w:tcW w:w="9576" w:type="dxa"/>
            <w:gridSpan w:val="2"/>
          </w:tcPr>
          <w:p w14:paraId="2ADECB4A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2E13E132" w14:textId="77777777" w:rsidTr="00884F27">
        <w:tc>
          <w:tcPr>
            <w:tcW w:w="9576" w:type="dxa"/>
            <w:gridSpan w:val="2"/>
          </w:tcPr>
          <w:p w14:paraId="1678A9B9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2CB301A5" w14:textId="77777777" w:rsidTr="00884F27">
        <w:tc>
          <w:tcPr>
            <w:tcW w:w="9576" w:type="dxa"/>
            <w:gridSpan w:val="2"/>
          </w:tcPr>
          <w:p w14:paraId="4BB2FD7A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094E0CF4" w14:textId="77777777" w:rsidTr="00884F27">
        <w:tc>
          <w:tcPr>
            <w:tcW w:w="9576" w:type="dxa"/>
            <w:gridSpan w:val="2"/>
          </w:tcPr>
          <w:p w14:paraId="6A52E5FD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2FD3124F" w14:textId="77777777" w:rsidTr="00884F27">
        <w:tc>
          <w:tcPr>
            <w:tcW w:w="9576" w:type="dxa"/>
            <w:gridSpan w:val="2"/>
          </w:tcPr>
          <w:p w14:paraId="1253B1A7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6B621BA2" w14:textId="77777777" w:rsidTr="00884F27">
        <w:tc>
          <w:tcPr>
            <w:tcW w:w="9576" w:type="dxa"/>
            <w:gridSpan w:val="2"/>
          </w:tcPr>
          <w:p w14:paraId="4F7234D8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5E3A60F5" w14:textId="77777777" w:rsidTr="00884F27">
        <w:tc>
          <w:tcPr>
            <w:tcW w:w="9576" w:type="dxa"/>
            <w:gridSpan w:val="2"/>
          </w:tcPr>
          <w:p w14:paraId="2DCAF589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10D00BC4" w14:textId="77777777" w:rsidTr="00884F27">
        <w:tc>
          <w:tcPr>
            <w:tcW w:w="9576" w:type="dxa"/>
            <w:gridSpan w:val="2"/>
          </w:tcPr>
          <w:p w14:paraId="00A68F31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205E" w:rsidRPr="00884F27" w14:paraId="64CB4BA2" w14:textId="77777777" w:rsidTr="00884F27">
        <w:tc>
          <w:tcPr>
            <w:tcW w:w="5868" w:type="dxa"/>
          </w:tcPr>
          <w:p w14:paraId="18602431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Signature:</w:t>
            </w:r>
          </w:p>
        </w:tc>
        <w:tc>
          <w:tcPr>
            <w:tcW w:w="3708" w:type="dxa"/>
          </w:tcPr>
          <w:p w14:paraId="3B591D71" w14:textId="77777777" w:rsidR="008A205E" w:rsidRPr="00884F27" w:rsidRDefault="008A205E" w:rsidP="00F9542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84F27">
              <w:rPr>
                <w:rFonts w:ascii="Arial" w:hAnsi="Arial" w:cs="Arial"/>
                <w:sz w:val="24"/>
                <w:szCs w:val="24"/>
              </w:rPr>
              <w:t>Date:</w:t>
            </w:r>
          </w:p>
        </w:tc>
      </w:tr>
    </w:tbl>
    <w:p w14:paraId="66216442" w14:textId="77777777" w:rsidR="008A205E" w:rsidRPr="00F9542F" w:rsidRDefault="008A205E" w:rsidP="00F9542F">
      <w:pPr>
        <w:spacing w:line="240" w:lineRule="auto"/>
        <w:contextualSpacing/>
        <w:rPr>
          <w:rFonts w:ascii="Arial" w:hAnsi="Arial" w:cs="Arial"/>
          <w:b/>
          <w:sz w:val="24"/>
          <w:szCs w:val="24"/>
        </w:rPr>
      </w:pPr>
      <w:r w:rsidRPr="00884F27">
        <w:rPr>
          <w:rFonts w:ascii="Arial" w:hAnsi="Arial" w:cs="Arial"/>
          <w:sz w:val="24"/>
          <w:szCs w:val="24"/>
        </w:rPr>
        <w:t>Please submit this fo</w:t>
      </w:r>
      <w:r w:rsidR="00F9542F">
        <w:rPr>
          <w:rFonts w:ascii="Arial" w:hAnsi="Arial" w:cs="Arial"/>
          <w:sz w:val="24"/>
          <w:szCs w:val="24"/>
        </w:rPr>
        <w:t xml:space="preserve">rm by mail or electronically to:        </w:t>
      </w:r>
      <w:r w:rsidRPr="00F9542F">
        <w:rPr>
          <w:rFonts w:ascii="Arial" w:hAnsi="Arial" w:cs="Arial"/>
          <w:b/>
          <w:sz w:val="24"/>
          <w:szCs w:val="24"/>
        </w:rPr>
        <w:t>MCMCA Office</w:t>
      </w:r>
    </w:p>
    <w:p w14:paraId="2A103316" w14:textId="46F67191" w:rsidR="008A205E" w:rsidRPr="00F9542F" w:rsidRDefault="00F9542F" w:rsidP="008A205E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A44732">
        <w:rPr>
          <w:rFonts w:ascii="Arial" w:hAnsi="Arial" w:cs="Arial"/>
          <w:b/>
          <w:sz w:val="24"/>
          <w:szCs w:val="24"/>
        </w:rPr>
        <w:t>19176 Hall Rd. Suite 120</w:t>
      </w:r>
    </w:p>
    <w:p w14:paraId="4A84972D" w14:textId="0E411166" w:rsidR="008A205E" w:rsidRDefault="00F9542F" w:rsidP="008A205E">
      <w:pPr>
        <w:spacing w:line="24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</w:t>
      </w:r>
      <w:r w:rsidR="008A205E" w:rsidRPr="00F9542F">
        <w:rPr>
          <w:rFonts w:ascii="Arial" w:hAnsi="Arial" w:cs="Arial"/>
          <w:b/>
          <w:sz w:val="24"/>
          <w:szCs w:val="24"/>
        </w:rPr>
        <w:t>Clinton Township, MI  4803</w:t>
      </w:r>
      <w:r w:rsidR="00A44732">
        <w:rPr>
          <w:rFonts w:ascii="Arial" w:hAnsi="Arial" w:cs="Arial"/>
          <w:b/>
          <w:sz w:val="24"/>
          <w:szCs w:val="24"/>
        </w:rPr>
        <w:t>8</w:t>
      </w:r>
    </w:p>
    <w:p w14:paraId="5BA87E6D" w14:textId="68BE08F7" w:rsidR="008A205E" w:rsidRPr="008A205E" w:rsidRDefault="00F9542F" w:rsidP="00F9542F">
      <w:pPr>
        <w:spacing w:line="240" w:lineRule="auto"/>
        <w:contextualSpacing/>
        <w:jc w:val="center"/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="00A44732">
        <w:rPr>
          <w:rFonts w:ascii="Arial" w:hAnsi="Arial" w:cs="Arial"/>
          <w:sz w:val="24"/>
          <w:szCs w:val="24"/>
        </w:rPr>
        <w:t>Luke.bowen</w:t>
      </w:r>
      <w:r w:rsidR="008A205E" w:rsidRPr="00884F27">
        <w:rPr>
          <w:rFonts w:ascii="Arial" w:hAnsi="Arial" w:cs="Arial"/>
          <w:sz w:val="24"/>
          <w:szCs w:val="24"/>
        </w:rPr>
        <w:t>@mcemsmca.org</w:t>
      </w:r>
    </w:p>
    <w:sectPr w:rsidR="008A205E" w:rsidRPr="008A205E" w:rsidSect="00F9542F">
      <w:headerReference w:type="default" r:id="rId7"/>
      <w:footerReference w:type="default" r:id="rId8"/>
      <w:pgSz w:w="12240" w:h="15840"/>
      <w:pgMar w:top="1440" w:right="1440" w:bottom="864" w:left="1440" w:header="288" w:footer="57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6F45B" w14:textId="77777777" w:rsidR="00F070CA" w:rsidRDefault="00F070CA" w:rsidP="008A205E">
      <w:pPr>
        <w:spacing w:after="0" w:line="240" w:lineRule="auto"/>
      </w:pPr>
      <w:r>
        <w:separator/>
      </w:r>
    </w:p>
  </w:endnote>
  <w:endnote w:type="continuationSeparator" w:id="0">
    <w:p w14:paraId="185B370D" w14:textId="77777777" w:rsidR="00F070CA" w:rsidRDefault="00F070CA" w:rsidP="008A2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02EF4" w14:textId="078418A7" w:rsidR="008A205E" w:rsidRPr="00F9542F" w:rsidRDefault="00884F27" w:rsidP="00884F27">
    <w:pPr>
      <w:pStyle w:val="Footer"/>
      <w:jc w:val="right"/>
      <w:rPr>
        <w:rFonts w:ascii="Arial" w:hAnsi="Arial" w:cs="Arial"/>
        <w:sz w:val="18"/>
        <w:szCs w:val="18"/>
      </w:rPr>
    </w:pPr>
    <w:r w:rsidRPr="00F9542F">
      <w:rPr>
        <w:rFonts w:ascii="Arial" w:hAnsi="Arial" w:cs="Arial"/>
        <w:sz w:val="18"/>
        <w:szCs w:val="18"/>
      </w:rPr>
      <w:t xml:space="preserve">Revised </w:t>
    </w:r>
    <w:r w:rsidR="00A44732">
      <w:rPr>
        <w:rFonts w:ascii="Arial" w:hAnsi="Arial" w:cs="Arial"/>
        <w:sz w:val="18"/>
        <w:szCs w:val="18"/>
      </w:rPr>
      <w:t>08/19/21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61385" w14:textId="77777777" w:rsidR="00F070CA" w:rsidRDefault="00F070CA" w:rsidP="008A205E">
      <w:pPr>
        <w:spacing w:after="0" w:line="240" w:lineRule="auto"/>
      </w:pPr>
      <w:r>
        <w:separator/>
      </w:r>
    </w:p>
  </w:footnote>
  <w:footnote w:type="continuationSeparator" w:id="0">
    <w:p w14:paraId="1B0F5AEE" w14:textId="77777777" w:rsidR="00F070CA" w:rsidRDefault="00F070CA" w:rsidP="008A2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CE26C" w14:textId="77777777" w:rsidR="00884F27" w:rsidRPr="00884F27" w:rsidRDefault="00884F27" w:rsidP="00884F27">
    <w:pPr>
      <w:pStyle w:val="Header"/>
      <w:tabs>
        <w:tab w:val="clear" w:pos="4680"/>
        <w:tab w:val="clear" w:pos="9360"/>
        <w:tab w:val="left" w:pos="5715"/>
        <w:tab w:val="left" w:pos="7110"/>
      </w:tabs>
      <w:rPr>
        <w:b/>
        <w:sz w:val="24"/>
        <w:szCs w:val="24"/>
      </w:rPr>
    </w:pPr>
    <w:r w:rsidRPr="00884F27">
      <w:rPr>
        <w:noProof/>
      </w:rPr>
      <w:drawing>
        <wp:inline distT="0" distB="0" distL="0" distR="0" wp14:anchorId="2B5AAF0F" wp14:editId="50FAAC4A">
          <wp:extent cx="1554480" cy="736806"/>
          <wp:effectExtent l="19050" t="0" r="7620" b="0"/>
          <wp:docPr id="2" name="Picture 0" descr="MCMCA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CMCA_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54480" cy="7368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</w:t>
    </w:r>
    <w:r w:rsidRPr="00884F27">
      <w:rPr>
        <w:rFonts w:ascii="Arial" w:hAnsi="Arial" w:cs="Arial"/>
        <w:b/>
        <w:sz w:val="28"/>
        <w:szCs w:val="28"/>
      </w:rPr>
      <w:t>INCIDENT REPORTING FORM</w:t>
    </w:r>
    <w:r w:rsidRPr="00884F27">
      <w:rPr>
        <w:rFonts w:ascii="Arial" w:hAnsi="Arial" w:cs="Arial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C1E"/>
    <w:rsid w:val="00077816"/>
    <w:rsid w:val="000B6DC2"/>
    <w:rsid w:val="000D624C"/>
    <w:rsid w:val="001A628E"/>
    <w:rsid w:val="00217A4F"/>
    <w:rsid w:val="00255EBA"/>
    <w:rsid w:val="002F4536"/>
    <w:rsid w:val="00346127"/>
    <w:rsid w:val="00360AF5"/>
    <w:rsid w:val="00367795"/>
    <w:rsid w:val="0057575C"/>
    <w:rsid w:val="005C679B"/>
    <w:rsid w:val="006439B6"/>
    <w:rsid w:val="00836037"/>
    <w:rsid w:val="00884F27"/>
    <w:rsid w:val="008A205E"/>
    <w:rsid w:val="00A44732"/>
    <w:rsid w:val="00AE1C3D"/>
    <w:rsid w:val="00B77F1A"/>
    <w:rsid w:val="00C56641"/>
    <w:rsid w:val="00EC2FE0"/>
    <w:rsid w:val="00F070CA"/>
    <w:rsid w:val="00F33BC0"/>
    <w:rsid w:val="00F3770E"/>
    <w:rsid w:val="00F76C1E"/>
    <w:rsid w:val="00F9542F"/>
    <w:rsid w:val="00FB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E74F9"/>
  <w15:docId w15:val="{779A8510-44B9-4096-8E89-6D3EE627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0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20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8A20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05E"/>
  </w:style>
  <w:style w:type="paragraph" w:styleId="Footer">
    <w:name w:val="footer"/>
    <w:basedOn w:val="Normal"/>
    <w:link w:val="FooterChar"/>
    <w:uiPriority w:val="99"/>
    <w:unhideWhenUsed/>
    <w:rsid w:val="008A20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05E"/>
  </w:style>
  <w:style w:type="paragraph" w:styleId="BalloonText">
    <w:name w:val="Balloon Text"/>
    <w:basedOn w:val="Normal"/>
    <w:link w:val="BalloonTextChar"/>
    <w:uiPriority w:val="99"/>
    <w:semiHidden/>
    <w:unhideWhenUsed/>
    <w:rsid w:val="00884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F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MCA\Documents\FORMS%20AND%20TEMPLATES\MCA%20Incident%20Repor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D832D-2996-4719-95EA-36F3E599E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MCA Incident Report.dotm</Template>
  <TotalTime>1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MCMCA</dc:creator>
  <cp:lastModifiedBy>Luke Bowen</cp:lastModifiedBy>
  <cp:revision>2</cp:revision>
  <cp:lastPrinted>2010-02-09T17:02:00Z</cp:lastPrinted>
  <dcterms:created xsi:type="dcterms:W3CDTF">2021-08-19T13:28:00Z</dcterms:created>
  <dcterms:modified xsi:type="dcterms:W3CDTF">2021-08-19T13:28:00Z</dcterms:modified>
</cp:coreProperties>
</file>